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9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A72BE"/>
    <w:rsid w:val="0996241B"/>
    <w:rsid w:val="24EB244E"/>
    <w:rsid w:val="2A2B59AC"/>
    <w:rsid w:val="39DD2A5B"/>
    <w:rsid w:val="402A25EA"/>
    <w:rsid w:val="45764C5E"/>
    <w:rsid w:val="49596AFC"/>
    <w:rsid w:val="4AD40C24"/>
    <w:rsid w:val="51BC7AA6"/>
    <w:rsid w:val="51C97268"/>
    <w:rsid w:val="5B4A11F8"/>
    <w:rsid w:val="66650FE6"/>
    <w:rsid w:val="73097B9B"/>
    <w:rsid w:val="7A5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99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851</Words>
  <Characters>894</Characters>
  <Paragraphs>80</Paragraphs>
  <TotalTime>27</TotalTime>
  <ScaleCrop>false</ScaleCrop>
  <LinksUpToDate>false</LinksUpToDate>
  <CharactersWithSpaces>923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2019-09-19T07:39:00Z</dcterms:created>
  <dc:creator>Windows 用户</dc:creator>
  <cp:lastModifiedBy>杰</cp:lastModifiedBy>
  <cp:lastPrinted>2020-04-29T02:43:00Z</cp:lastPrinted>
  <dcterms:modified xsi:type="dcterms:W3CDTF">2020-04-29T09:15:05Z</dcterms:modified>
  <dc:title>2019年徽州区扶贫局购买服务岗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